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27B1" w14:textId="77777777" w:rsidR="00C76F9C" w:rsidRDefault="00C76F9C" w:rsidP="00FC4602">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14:paraId="41329362" w14:textId="77777777" w:rsidR="00AA5C64" w:rsidRPr="003B1AF1" w:rsidRDefault="00C76F9C" w:rsidP="00C76F9C">
      <w:pPr>
        <w:pStyle w:val="MDPI12title"/>
      </w:pPr>
      <w:r>
        <w:t xml:space="preserve">Title </w:t>
      </w:r>
      <w:r>
        <w:rPr>
          <w:vertAlign w:val="superscript"/>
        </w:rPr>
        <w:t>†</w:t>
      </w:r>
    </w:p>
    <w:p w14:paraId="4C4CE786" w14:textId="77777777" w:rsidR="00B17B29"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0472"/>
        <w:tblW w:w="2410" w:type="dxa"/>
        <w:tblLayout w:type="fixed"/>
        <w:tblCellMar>
          <w:left w:w="0" w:type="dxa"/>
          <w:right w:w="0" w:type="dxa"/>
        </w:tblCellMar>
        <w:tblLook w:val="04A0" w:firstRow="1" w:lastRow="0" w:firstColumn="1" w:lastColumn="0" w:noHBand="0" w:noVBand="1"/>
      </w:tblPr>
      <w:tblGrid>
        <w:gridCol w:w="2410"/>
      </w:tblGrid>
      <w:tr w:rsidR="00B17B29" w:rsidRPr="0038081A" w14:paraId="62C200E6" w14:textId="77777777" w:rsidTr="00E31ECD">
        <w:tc>
          <w:tcPr>
            <w:tcW w:w="2410" w:type="dxa"/>
            <w:shd w:val="clear" w:color="auto" w:fill="auto"/>
          </w:tcPr>
          <w:p w14:paraId="3D5AE01D" w14:textId="77777777" w:rsidR="00B17B29" w:rsidRDefault="00B17B29" w:rsidP="00E31ECD">
            <w:pPr>
              <w:pStyle w:val="MDPI61Citation"/>
              <w:spacing w:line="240" w:lineRule="exact"/>
            </w:pPr>
            <w:r w:rsidRPr="005755CA">
              <w:rPr>
                <w:b/>
              </w:rPr>
              <w:t>Citation:</w:t>
            </w:r>
            <w:r w:rsidRPr="0038081A">
              <w:t xml:space="preserve"> </w:t>
            </w:r>
            <w:r>
              <w:t xml:space="preserve">Lastname, F.; Lastname, F.; </w:t>
            </w:r>
            <w:r w:rsidRPr="00B96D7D">
              <w:rPr>
                <w:spacing w:val="-2"/>
              </w:rPr>
              <w:t xml:space="preserve">Lastname, F. Title. </w:t>
            </w:r>
            <w:r w:rsidRPr="00B96D7D">
              <w:rPr>
                <w:i/>
                <w:spacing w:val="-2"/>
              </w:rPr>
              <w:t>Biol. Life Sci. Forum</w:t>
            </w:r>
            <w:r>
              <w:rPr>
                <w:i/>
              </w:rPr>
              <w:t xml:space="preserve"> </w:t>
            </w:r>
            <w:r w:rsidRPr="008C2189">
              <w:rPr>
                <w:b/>
              </w:rPr>
              <w:t>2021</w:t>
            </w:r>
            <w:r>
              <w:t xml:space="preserve">, </w:t>
            </w:r>
            <w:r w:rsidRPr="000812CE">
              <w:rPr>
                <w:i/>
                <w:iCs/>
              </w:rPr>
              <w:t>1</w:t>
            </w:r>
            <w:r>
              <w:t>, x. https://doi.org/</w:t>
            </w:r>
            <w:r w:rsidRPr="00FC4602">
              <w:t>10.3390/</w:t>
            </w:r>
            <w:r>
              <w:t>xxxxx</w:t>
            </w:r>
          </w:p>
          <w:p w14:paraId="6254899B" w14:textId="77777777" w:rsidR="00B17B29" w:rsidRPr="00550626" w:rsidRDefault="00B17B29" w:rsidP="00E31ECD">
            <w:pPr>
              <w:pStyle w:val="MDPI14history"/>
              <w:spacing w:before="240" w:after="240"/>
              <w:rPr>
                <w:szCs w:val="14"/>
              </w:rPr>
            </w:pPr>
            <w:r w:rsidRPr="00550626">
              <w:rPr>
                <w:szCs w:val="14"/>
              </w:rPr>
              <w:t xml:space="preserve">Published: </w:t>
            </w:r>
            <w:r w:rsidRPr="00D945EC">
              <w:rPr>
                <w:szCs w:val="14"/>
              </w:rPr>
              <w:t>date</w:t>
            </w:r>
          </w:p>
          <w:p w14:paraId="602FEDAD" w14:textId="77777777" w:rsidR="00B17B29" w:rsidRPr="0038081A" w:rsidRDefault="00B17B29" w:rsidP="00E31ECD">
            <w:pPr>
              <w:pStyle w:val="MDPI63Notes"/>
              <w:jc w:val="both"/>
            </w:pPr>
            <w:r w:rsidRPr="0038081A">
              <w:rPr>
                <w:b/>
              </w:rPr>
              <w:t>Publisher’s Note:</w:t>
            </w:r>
            <w:r w:rsidRPr="0038081A">
              <w:t xml:space="preserve"> MDPI stays neutral with regard to jurisdictional claims in published maps and institutional affiliations.</w:t>
            </w:r>
          </w:p>
          <w:p w14:paraId="29BDF50B" w14:textId="77777777" w:rsidR="00B17B29" w:rsidRPr="0038081A" w:rsidRDefault="00B17B29" w:rsidP="00E31ECD">
            <w:pPr>
              <w:adjustRightInd w:val="0"/>
              <w:snapToGrid w:val="0"/>
              <w:spacing w:before="240" w:line="240" w:lineRule="atLeast"/>
              <w:ind w:right="113"/>
              <w:jc w:val="left"/>
              <w:rPr>
                <w:rFonts w:eastAsia="DengXian"/>
                <w:bCs/>
                <w:sz w:val="14"/>
                <w:szCs w:val="14"/>
                <w:lang w:bidi="en-US"/>
              </w:rPr>
            </w:pPr>
            <w:r w:rsidRPr="0038081A">
              <w:rPr>
                <w:rFonts w:eastAsia="DengXian"/>
              </w:rPr>
              <w:drawing>
                <wp:inline distT="0" distB="0" distL="0" distR="0" wp14:anchorId="6A0B39D0" wp14:editId="4BB5CEA2">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776E6FC0" w14:textId="77777777" w:rsidR="00B17B29" w:rsidRPr="0038081A" w:rsidRDefault="00B17B29" w:rsidP="00E31ECD">
            <w:pPr>
              <w:adjustRightInd w:val="0"/>
              <w:snapToGrid w:val="0"/>
              <w:spacing w:before="60" w:line="240" w:lineRule="atLeast"/>
              <w:ind w:right="113"/>
              <w:rPr>
                <w:rFonts w:eastAsia="DengXian"/>
                <w:bCs/>
                <w:sz w:val="14"/>
                <w:szCs w:val="14"/>
                <w:lang w:bidi="en-US"/>
              </w:rPr>
            </w:pPr>
            <w:r w:rsidRPr="0038081A">
              <w:rPr>
                <w:rFonts w:eastAsia="DengXian"/>
                <w:b/>
                <w:bCs/>
                <w:sz w:val="14"/>
                <w:szCs w:val="14"/>
                <w:lang w:bidi="en-US"/>
              </w:rPr>
              <w:t>Copyright:</w:t>
            </w:r>
            <w:r w:rsidRPr="0038081A">
              <w:rPr>
                <w:rFonts w:eastAsia="DengXian"/>
                <w:bCs/>
                <w:sz w:val="14"/>
                <w:szCs w:val="14"/>
                <w:lang w:bidi="en-US"/>
              </w:rPr>
              <w:t xml:space="preserve"> © 202</w:t>
            </w:r>
            <w:r>
              <w:rPr>
                <w:rFonts w:eastAsia="DengXian"/>
                <w:bCs/>
                <w:sz w:val="14"/>
                <w:szCs w:val="14"/>
                <w:lang w:bidi="en-US"/>
              </w:rPr>
              <w:t>1</w:t>
            </w:r>
            <w:r w:rsidRPr="0038081A">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38081A">
              <w:rPr>
                <w:rFonts w:eastAsia="DengXian"/>
                <w:bCs/>
                <w:sz w:val="14"/>
                <w:szCs w:val="14"/>
                <w:lang w:bidi="en-US"/>
              </w:rPr>
              <w:t>Attribution (CC BY) license (</w:t>
            </w:r>
            <w:r>
              <w:rPr>
                <w:rFonts w:eastAsia="DengXian"/>
                <w:bCs/>
                <w:sz w:val="14"/>
                <w:szCs w:val="14"/>
                <w:lang w:bidi="en-US"/>
              </w:rPr>
              <w:t>https://</w:t>
            </w:r>
            <w:r w:rsidRPr="0038081A">
              <w:rPr>
                <w:rFonts w:eastAsia="DengXian"/>
                <w:bCs/>
                <w:sz w:val="14"/>
                <w:szCs w:val="14"/>
                <w:lang w:bidi="en-US"/>
              </w:rPr>
              <w:t>creativecommons.org/licenses/by/4.0/).</w:t>
            </w:r>
          </w:p>
        </w:tc>
      </w:tr>
    </w:tbl>
    <w:p w14:paraId="47A963FA" w14:textId="77777777" w:rsidR="00AA5C64" w:rsidRPr="00D945EC" w:rsidRDefault="00952AC3" w:rsidP="00AA5C64">
      <w:pPr>
        <w:pStyle w:val="MDPI16affiliation"/>
      </w:pPr>
      <w:r w:rsidRPr="00952AC3">
        <w:rPr>
          <w:vertAlign w:val="superscript"/>
        </w:rPr>
        <w:t>1</w:t>
      </w:r>
      <w:r w:rsidR="00AA5C64" w:rsidRPr="00D945EC">
        <w:tab/>
        <w:t>Affiliation 1; e-mail@e-mail.com</w:t>
      </w:r>
    </w:p>
    <w:p w14:paraId="486D414A" w14:textId="77777777" w:rsidR="00AA5C64" w:rsidRPr="00D945EC" w:rsidRDefault="00AA5C64" w:rsidP="00AA5C64">
      <w:pPr>
        <w:pStyle w:val="MDPI16affiliation"/>
      </w:pPr>
      <w:r w:rsidRPr="00D945EC">
        <w:rPr>
          <w:vertAlign w:val="superscript"/>
        </w:rPr>
        <w:t>2</w:t>
      </w:r>
      <w:r w:rsidRPr="00D945EC">
        <w:tab/>
        <w:t>Affiliation 2; e-mail@e-mail.com</w:t>
      </w:r>
    </w:p>
    <w:p w14:paraId="226E9B10"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083F6CDD" w14:textId="77777777" w:rsidR="00C76F9C" w:rsidRPr="00550626" w:rsidRDefault="00C76F9C" w:rsidP="00AA5C64">
      <w:pPr>
        <w:pStyle w:val="MDPI16affiliation"/>
      </w:pPr>
      <w:r>
        <w:t>†</w:t>
      </w:r>
      <w:r>
        <w:tab/>
        <w:t>Presented at the title, place, and date.</w:t>
      </w:r>
    </w:p>
    <w:p w14:paraId="044008AB"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27994C4F"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3F11316A" w14:textId="77777777" w:rsidR="00AA5C64" w:rsidRPr="00550626" w:rsidRDefault="00AA5C64" w:rsidP="00AA5C64">
      <w:pPr>
        <w:pStyle w:val="MDPI19line"/>
      </w:pPr>
    </w:p>
    <w:p w14:paraId="11A18AA0" w14:textId="77777777" w:rsidR="00AA5C64" w:rsidRDefault="00AA5C64" w:rsidP="00AA5C64">
      <w:pPr>
        <w:pStyle w:val="MDPI21heading1"/>
        <w:rPr>
          <w:lang w:eastAsia="zh-CN"/>
        </w:rPr>
      </w:pPr>
      <w:r>
        <w:rPr>
          <w:lang w:eastAsia="zh-CN"/>
        </w:rPr>
        <w:t>0. How to Use This Template</w:t>
      </w:r>
    </w:p>
    <w:p w14:paraId="7D4FCACD"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792420E4"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7A0EC5EF" w14:textId="77777777" w:rsidR="00C76F9C" w:rsidRDefault="00C76F9C" w:rsidP="00C76F9C">
      <w:pPr>
        <w:pStyle w:val="MDPI21heading1"/>
      </w:pPr>
      <w:r>
        <w:rPr>
          <w:lang w:eastAsia="zh-CN"/>
        </w:rPr>
        <w:t xml:space="preserve">1. </w:t>
      </w:r>
      <w:r>
        <w:t>Introduction</w:t>
      </w:r>
    </w:p>
    <w:p w14:paraId="23CC4C73"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6F9D9D88"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0CB16EBC" w14:textId="77777777" w:rsidR="00C76F9C" w:rsidRDefault="00C76F9C" w:rsidP="00C76F9C">
      <w:pPr>
        <w:pStyle w:val="MDPI21heading1"/>
        <w:rPr>
          <w:rFonts w:eastAsia="SimSun"/>
          <w:lang w:eastAsia="zh-CN"/>
        </w:rPr>
      </w:pPr>
      <w:r>
        <w:rPr>
          <w:lang w:eastAsia="zh-CN"/>
        </w:rPr>
        <w:t xml:space="preserve">2. </w:t>
      </w:r>
      <w:r>
        <w:t>Section (Heading 1)</w:t>
      </w:r>
    </w:p>
    <w:p w14:paraId="0DF1CD62" w14:textId="77777777" w:rsidR="00C76F9C" w:rsidRDefault="00C76F9C" w:rsidP="002C30E9">
      <w:pPr>
        <w:pStyle w:val="MDPI31text"/>
      </w:pPr>
      <w:r>
        <w:rPr>
          <w:lang w:eastAsia="en-US"/>
        </w:rPr>
        <w:t>Main text paragraph (M_Text).</w:t>
      </w:r>
    </w:p>
    <w:p w14:paraId="1060ED17" w14:textId="77777777" w:rsidR="00C76F9C" w:rsidRDefault="00C76F9C" w:rsidP="002C30E9">
      <w:pPr>
        <w:pStyle w:val="MDPI31text"/>
        <w:rPr>
          <w:spacing w:val="-2"/>
        </w:rPr>
      </w:pPr>
      <w:r>
        <w:rPr>
          <w:lang w:eastAsia="en-US"/>
        </w:rPr>
        <w:t>Main text paragraph (M_Text).</w:t>
      </w:r>
    </w:p>
    <w:p w14:paraId="71743F94" w14:textId="77777777" w:rsidR="00C76F9C" w:rsidRDefault="00C76F9C" w:rsidP="00C76F9C">
      <w:pPr>
        <w:pStyle w:val="MDPI21heading1"/>
      </w:pPr>
      <w:r>
        <w:t>3. Section (Heading 1)</w:t>
      </w:r>
    </w:p>
    <w:p w14:paraId="13B801C3" w14:textId="77777777" w:rsidR="00C76F9C" w:rsidRDefault="00C76F9C" w:rsidP="002C30E9">
      <w:pPr>
        <w:pStyle w:val="MDPI31text"/>
      </w:pPr>
      <w:r>
        <w:rPr>
          <w:lang w:eastAsia="en-US"/>
        </w:rPr>
        <w:t>Main text paragraph (M_Text).</w:t>
      </w:r>
    </w:p>
    <w:p w14:paraId="15284606" w14:textId="77777777" w:rsidR="00C76F9C" w:rsidRDefault="00C76F9C" w:rsidP="00C76F9C">
      <w:pPr>
        <w:pStyle w:val="MDPI22heading2"/>
        <w:spacing w:before="240"/>
      </w:pPr>
      <w:r>
        <w:t>3.1. Subsection</w:t>
      </w:r>
    </w:p>
    <w:p w14:paraId="4512FFCA" w14:textId="77777777" w:rsidR="00C76F9C" w:rsidRDefault="00C76F9C" w:rsidP="00C76F9C">
      <w:pPr>
        <w:pStyle w:val="MDPI23heading3"/>
      </w:pPr>
      <w:r>
        <w:t>3.1.1. Subsubsection</w:t>
      </w:r>
    </w:p>
    <w:p w14:paraId="04EBB749" w14:textId="77777777" w:rsidR="00C76F9C" w:rsidRDefault="00C76F9C" w:rsidP="00C76F9C">
      <w:pPr>
        <w:pStyle w:val="MDPI35textbeforelist"/>
      </w:pPr>
      <w:r>
        <w:t>Bulleted lists look like this:</w:t>
      </w:r>
    </w:p>
    <w:p w14:paraId="61E32942" w14:textId="77777777" w:rsidR="00C76F9C" w:rsidRDefault="00C76F9C" w:rsidP="00C76F9C">
      <w:pPr>
        <w:pStyle w:val="MDPI38bullet"/>
        <w:numPr>
          <w:ilvl w:val="0"/>
          <w:numId w:val="17"/>
        </w:numPr>
        <w:ind w:left="425"/>
      </w:pPr>
      <w:r>
        <w:t>F</w:t>
      </w:r>
      <w:r w:rsidR="0008058D">
        <w:t>irst bullet;</w:t>
      </w:r>
    </w:p>
    <w:p w14:paraId="62B2BC97" w14:textId="77777777" w:rsidR="00C76F9C" w:rsidRDefault="00C76F9C" w:rsidP="00C76F9C">
      <w:pPr>
        <w:pStyle w:val="MDPI38bullet"/>
        <w:numPr>
          <w:ilvl w:val="0"/>
          <w:numId w:val="17"/>
        </w:numPr>
        <w:ind w:left="425"/>
      </w:pPr>
      <w:r>
        <w:t>S</w:t>
      </w:r>
      <w:r w:rsidR="0008058D">
        <w:t>econd bullet;</w:t>
      </w:r>
    </w:p>
    <w:p w14:paraId="7DF9D11B" w14:textId="77777777" w:rsidR="00C76F9C" w:rsidRDefault="00C76F9C" w:rsidP="00C76F9C">
      <w:pPr>
        <w:pStyle w:val="MDPI38bullet"/>
        <w:numPr>
          <w:ilvl w:val="0"/>
          <w:numId w:val="17"/>
        </w:numPr>
        <w:spacing w:after="60"/>
        <w:ind w:left="425"/>
      </w:pPr>
      <w:r>
        <w:t>T</w:t>
      </w:r>
      <w:r w:rsidR="0008058D">
        <w:t>hird bullet.</w:t>
      </w:r>
    </w:p>
    <w:p w14:paraId="73D7FA5B" w14:textId="77777777" w:rsidR="00C76F9C" w:rsidRDefault="00C76F9C" w:rsidP="00C76F9C">
      <w:pPr>
        <w:pStyle w:val="MDPI35textbeforelist"/>
      </w:pPr>
      <w:r>
        <w:t>Numbered lists can be added as follows:</w:t>
      </w:r>
    </w:p>
    <w:p w14:paraId="3FAC7782" w14:textId="77777777" w:rsidR="00C76F9C" w:rsidRDefault="00C76F9C" w:rsidP="00C76F9C">
      <w:pPr>
        <w:pStyle w:val="MDPI37itemize"/>
        <w:numPr>
          <w:ilvl w:val="0"/>
          <w:numId w:val="18"/>
        </w:numPr>
        <w:spacing w:before="60"/>
        <w:ind w:left="425" w:hanging="425"/>
      </w:pPr>
      <w:r>
        <w:t>F</w:t>
      </w:r>
      <w:r w:rsidR="0008058D">
        <w:t>irst item;</w:t>
      </w:r>
    </w:p>
    <w:p w14:paraId="56719935" w14:textId="77777777" w:rsidR="00C76F9C" w:rsidRDefault="00C76F9C" w:rsidP="00C76F9C">
      <w:pPr>
        <w:pStyle w:val="MDPI37itemize"/>
        <w:numPr>
          <w:ilvl w:val="0"/>
          <w:numId w:val="18"/>
        </w:numPr>
        <w:ind w:left="425" w:hanging="425"/>
      </w:pPr>
      <w:r>
        <w:t>S</w:t>
      </w:r>
      <w:r w:rsidR="0008058D">
        <w:t>econd item;</w:t>
      </w:r>
    </w:p>
    <w:p w14:paraId="5F0F5E11" w14:textId="77777777" w:rsidR="00C76F9C" w:rsidRDefault="00C76F9C" w:rsidP="00C76F9C">
      <w:pPr>
        <w:pStyle w:val="MDPI37itemize"/>
        <w:numPr>
          <w:ilvl w:val="0"/>
          <w:numId w:val="18"/>
        </w:numPr>
        <w:spacing w:after="60"/>
        <w:ind w:left="425" w:hanging="425"/>
      </w:pPr>
      <w:r>
        <w:t>T</w:t>
      </w:r>
      <w:r w:rsidR="0008058D">
        <w:t>hird item.</w:t>
      </w:r>
    </w:p>
    <w:p w14:paraId="6B98ADE1" w14:textId="77777777" w:rsidR="00C76F9C" w:rsidRDefault="00C76F9C" w:rsidP="002C30E9">
      <w:pPr>
        <w:pStyle w:val="MDPI31text"/>
      </w:pPr>
      <w:r>
        <w:t>The text continues here.</w:t>
      </w:r>
    </w:p>
    <w:p w14:paraId="5B538CAB" w14:textId="77777777" w:rsidR="00C76F9C" w:rsidRDefault="00C76F9C" w:rsidP="00C76F9C">
      <w:pPr>
        <w:pStyle w:val="MDPI22heading2"/>
        <w:spacing w:before="240"/>
        <w:rPr>
          <w:noProof w:val="0"/>
        </w:rPr>
      </w:pPr>
      <w:r>
        <w:lastRenderedPageBreak/>
        <w:t>3.2</w:t>
      </w:r>
      <w:r>
        <w:rPr>
          <w:noProof w:val="0"/>
        </w:rPr>
        <w:t>. Figures, Tables and Schemes</w:t>
      </w:r>
    </w:p>
    <w:p w14:paraId="2F4866BF" w14:textId="77777777" w:rsidR="00C76F9C" w:rsidRDefault="00C76F9C" w:rsidP="002C30E9">
      <w:pPr>
        <w:pStyle w:val="MDPI31text"/>
      </w:pPr>
      <w:r>
        <w:t xml:space="preserve">All figures and tables should be cited in the main text as </w:t>
      </w:r>
      <w:r w:rsidR="008F6F32">
        <w:t>Figure 1, Table 1, etc.</w:t>
      </w:r>
    </w:p>
    <w:p w14:paraId="079A7313" w14:textId="77777777" w:rsidR="00C76F9C" w:rsidRDefault="00F047EF" w:rsidP="00C76F9C">
      <w:pPr>
        <w:pStyle w:val="MDPI52figure"/>
        <w:ind w:left="2608"/>
        <w:jc w:val="left"/>
        <w:rPr>
          <w:b/>
        </w:rPr>
      </w:pPr>
      <w:r>
        <w:rPr>
          <w:noProof/>
        </w:rPr>
        <w:drawing>
          <wp:inline distT="0" distB="0" distL="0" distR="0" wp14:anchorId="18C4F02D" wp14:editId="563EA139">
            <wp:extent cx="2012950" cy="1327150"/>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327150"/>
                    </a:xfrm>
                    <a:prstGeom prst="rect">
                      <a:avLst/>
                    </a:prstGeom>
                    <a:noFill/>
                    <a:ln>
                      <a:noFill/>
                    </a:ln>
                  </pic:spPr>
                </pic:pic>
              </a:graphicData>
            </a:graphic>
          </wp:inline>
        </w:drawing>
      </w:r>
    </w:p>
    <w:p w14:paraId="4B3D5088" w14:textId="77777777" w:rsidR="00C76F9C" w:rsidRDefault="00C76F9C" w:rsidP="00C76F9C">
      <w:pPr>
        <w:pStyle w:val="MDPI51figurecaption"/>
      </w:pPr>
      <w:r>
        <w:rPr>
          <w:b/>
        </w:rPr>
        <w:t xml:space="preserve">Figure 1. </w:t>
      </w:r>
      <w:r w:rsidR="0008058D">
        <w:t>This is a figure.</w:t>
      </w:r>
      <w:r>
        <w:t xml:space="preserve"> Schemes follow the same formatting.</w:t>
      </w:r>
    </w:p>
    <w:p w14:paraId="0A4746D4" w14:textId="77777777" w:rsidR="00C76F9C" w:rsidRDefault="00C76F9C" w:rsidP="00C76F9C">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1C23332E" w14:textId="77777777" w:rsidTr="000D78C0">
        <w:tc>
          <w:tcPr>
            <w:tcW w:w="2619" w:type="dxa"/>
            <w:tcBorders>
              <w:top w:val="single" w:sz="8" w:space="0" w:color="auto"/>
              <w:left w:val="nil"/>
              <w:bottom w:val="single" w:sz="4" w:space="0" w:color="auto"/>
              <w:right w:val="nil"/>
            </w:tcBorders>
            <w:vAlign w:val="center"/>
            <w:hideMark/>
          </w:tcPr>
          <w:p w14:paraId="6B74E930"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7F22BCC9"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72B17004" w14:textId="77777777" w:rsidR="00C76F9C" w:rsidRDefault="00C76F9C">
            <w:pPr>
              <w:pStyle w:val="MDPI42tablebody"/>
              <w:spacing w:line="240" w:lineRule="auto"/>
              <w:rPr>
                <w:b/>
              </w:rPr>
            </w:pPr>
            <w:r>
              <w:rPr>
                <w:b/>
              </w:rPr>
              <w:t>Title 3</w:t>
            </w:r>
          </w:p>
        </w:tc>
      </w:tr>
      <w:tr w:rsidR="00C76F9C" w14:paraId="5395F66F" w14:textId="77777777" w:rsidTr="000D78C0">
        <w:tc>
          <w:tcPr>
            <w:tcW w:w="2619" w:type="dxa"/>
            <w:tcBorders>
              <w:top w:val="nil"/>
              <w:left w:val="nil"/>
              <w:bottom w:val="nil"/>
              <w:right w:val="nil"/>
            </w:tcBorders>
            <w:vAlign w:val="center"/>
            <w:hideMark/>
          </w:tcPr>
          <w:p w14:paraId="0D6F2A94"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7CC13273"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1AB958F2" w14:textId="77777777" w:rsidR="00C76F9C" w:rsidRDefault="00C76F9C">
            <w:pPr>
              <w:pStyle w:val="MDPI42tablebody"/>
              <w:spacing w:line="240" w:lineRule="auto"/>
            </w:pPr>
            <w:r>
              <w:t>data</w:t>
            </w:r>
          </w:p>
        </w:tc>
      </w:tr>
      <w:tr w:rsidR="00C76F9C" w14:paraId="1E9D1007" w14:textId="77777777" w:rsidTr="000D78C0">
        <w:tc>
          <w:tcPr>
            <w:tcW w:w="2619" w:type="dxa"/>
            <w:tcBorders>
              <w:top w:val="nil"/>
              <w:left w:val="nil"/>
              <w:bottom w:val="single" w:sz="8" w:space="0" w:color="auto"/>
              <w:right w:val="nil"/>
            </w:tcBorders>
            <w:vAlign w:val="center"/>
            <w:hideMark/>
          </w:tcPr>
          <w:p w14:paraId="3B1BD4D8"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35C1381D"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50927B9D" w14:textId="77777777" w:rsidR="00C76F9C" w:rsidRDefault="00C76F9C">
            <w:pPr>
              <w:pStyle w:val="MDPI42tablebody"/>
              <w:spacing w:line="240" w:lineRule="auto"/>
            </w:pPr>
            <w:r>
              <w:t xml:space="preserve">data </w:t>
            </w:r>
            <w:r>
              <w:rPr>
                <w:vertAlign w:val="superscript"/>
              </w:rPr>
              <w:t>1</w:t>
            </w:r>
          </w:p>
        </w:tc>
      </w:tr>
    </w:tbl>
    <w:p w14:paraId="0A7C95CB" w14:textId="77777777" w:rsidR="00C76F9C" w:rsidRDefault="00C76F9C" w:rsidP="00C76F9C">
      <w:pPr>
        <w:pStyle w:val="MDPI43tablefooter"/>
      </w:pPr>
      <w:r>
        <w:rPr>
          <w:vertAlign w:val="superscript"/>
        </w:rPr>
        <w:t>1</w:t>
      </w:r>
      <w:r>
        <w:t xml:space="preserve"> Tables may have a footer.</w:t>
      </w:r>
    </w:p>
    <w:p w14:paraId="688B3787"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4778AD31" w14:textId="77777777" w:rsidTr="00C76F9C">
        <w:trPr>
          <w:jc w:val="center"/>
        </w:trPr>
        <w:tc>
          <w:tcPr>
            <w:tcW w:w="4057" w:type="dxa"/>
            <w:vAlign w:val="center"/>
            <w:hideMark/>
          </w:tcPr>
          <w:p w14:paraId="3FDE2B62" w14:textId="77777777" w:rsidR="00C76F9C" w:rsidRDefault="00F047EF">
            <w:pPr>
              <w:pStyle w:val="MDPI52figure"/>
              <w:spacing w:before="0"/>
            </w:pPr>
            <w:r>
              <w:rPr>
                <w:noProof/>
              </w:rPr>
              <w:drawing>
                <wp:inline distT="0" distB="0" distL="0" distR="0" wp14:anchorId="3BBBEE5C" wp14:editId="33B4136B">
                  <wp:extent cx="2079523" cy="20795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0238" cy="2080238"/>
                          </a:xfrm>
                          <a:prstGeom prst="rect">
                            <a:avLst/>
                          </a:prstGeom>
                          <a:solidFill>
                            <a:srgbClr val="FFFFFF"/>
                          </a:solidFill>
                          <a:ln>
                            <a:noFill/>
                          </a:ln>
                        </pic:spPr>
                      </pic:pic>
                    </a:graphicData>
                  </a:graphic>
                </wp:inline>
              </w:drawing>
            </w:r>
          </w:p>
        </w:tc>
        <w:tc>
          <w:tcPr>
            <w:tcW w:w="4268" w:type="dxa"/>
            <w:hideMark/>
          </w:tcPr>
          <w:p w14:paraId="49331350" w14:textId="77777777" w:rsidR="00C76F9C" w:rsidRDefault="00F047EF">
            <w:pPr>
              <w:pStyle w:val="MDPI52figure"/>
              <w:spacing w:before="0"/>
            </w:pPr>
            <w:r>
              <w:rPr>
                <w:noProof/>
              </w:rPr>
              <w:drawing>
                <wp:inline distT="0" distB="0" distL="0" distR="0" wp14:anchorId="1E59BB1A" wp14:editId="736B9601">
                  <wp:extent cx="2064774" cy="20647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8050" cy="2068050"/>
                          </a:xfrm>
                          <a:prstGeom prst="rect">
                            <a:avLst/>
                          </a:prstGeom>
                          <a:solidFill>
                            <a:srgbClr val="FFFFFF"/>
                          </a:solidFill>
                          <a:ln>
                            <a:noFill/>
                          </a:ln>
                        </pic:spPr>
                      </pic:pic>
                    </a:graphicData>
                  </a:graphic>
                </wp:inline>
              </w:drawing>
            </w:r>
          </w:p>
        </w:tc>
      </w:tr>
      <w:tr w:rsidR="00C76F9C" w14:paraId="09D08C0C" w14:textId="77777777" w:rsidTr="00C76F9C">
        <w:trPr>
          <w:jc w:val="center"/>
        </w:trPr>
        <w:tc>
          <w:tcPr>
            <w:tcW w:w="4057" w:type="dxa"/>
            <w:vAlign w:val="center"/>
            <w:hideMark/>
          </w:tcPr>
          <w:p w14:paraId="7B99156D" w14:textId="77777777" w:rsidR="00C76F9C" w:rsidRDefault="00C76F9C">
            <w:pPr>
              <w:pStyle w:val="MDPI42tablebody"/>
            </w:pPr>
            <w:r>
              <w:t>(</w:t>
            </w:r>
            <w:r w:rsidRPr="00F17EA8">
              <w:rPr>
                <w:b/>
              </w:rPr>
              <w:t>a</w:t>
            </w:r>
            <w:r>
              <w:t>)</w:t>
            </w:r>
          </w:p>
        </w:tc>
        <w:tc>
          <w:tcPr>
            <w:tcW w:w="4268" w:type="dxa"/>
            <w:hideMark/>
          </w:tcPr>
          <w:p w14:paraId="3AD7F4A1" w14:textId="77777777" w:rsidR="00C76F9C" w:rsidRDefault="00C76F9C">
            <w:pPr>
              <w:pStyle w:val="MDPI42tablebody"/>
            </w:pPr>
            <w:r>
              <w:t>(</w:t>
            </w:r>
            <w:r w:rsidRPr="00F17EA8">
              <w:rPr>
                <w:b/>
              </w:rPr>
              <w:t>b</w:t>
            </w:r>
            <w:r>
              <w:t>)</w:t>
            </w:r>
          </w:p>
        </w:tc>
      </w:tr>
    </w:tbl>
    <w:p w14:paraId="20996DBF" w14:textId="77777777" w:rsidR="00C76F9C" w:rsidRDefault="00C76F9C" w:rsidP="00C76F9C">
      <w:pPr>
        <w:pStyle w:val="MDPI51figurecaption"/>
        <w:ind w:left="425" w:right="425"/>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3913F382" w14:textId="77777777" w:rsidR="00C76F9C" w:rsidRDefault="00C76F9C" w:rsidP="00C76F9C">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1BF84510" w14:textId="77777777" w:rsidTr="00941B86">
        <w:trPr>
          <w:jc w:val="center"/>
        </w:trPr>
        <w:tc>
          <w:tcPr>
            <w:tcW w:w="3256" w:type="dxa"/>
            <w:tcBorders>
              <w:top w:val="single" w:sz="8" w:space="0" w:color="auto"/>
              <w:left w:val="nil"/>
              <w:bottom w:val="single" w:sz="4" w:space="0" w:color="auto"/>
              <w:right w:val="nil"/>
            </w:tcBorders>
            <w:vAlign w:val="center"/>
            <w:hideMark/>
          </w:tcPr>
          <w:p w14:paraId="4D7181C4"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168C173E"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1764739A"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03B398C4"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535F461B"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1E7E3096" w14:textId="77777777" w:rsidR="00C76F9C" w:rsidRPr="00C34969" w:rsidRDefault="00C76F9C">
            <w:pPr>
              <w:pStyle w:val="MDPI42tablebody"/>
              <w:rPr>
                <w:sz w:val="18"/>
                <w:szCs w:val="18"/>
              </w:rPr>
            </w:pPr>
            <w:r w:rsidRPr="00C34969">
              <w:rPr>
                <w:sz w:val="18"/>
                <w:szCs w:val="18"/>
              </w:rPr>
              <w:t>entry 1</w:t>
            </w:r>
          </w:p>
        </w:tc>
        <w:tc>
          <w:tcPr>
            <w:tcW w:w="2551" w:type="dxa"/>
            <w:tcBorders>
              <w:top w:val="single" w:sz="4" w:space="0" w:color="auto"/>
              <w:left w:val="nil"/>
              <w:bottom w:val="nil"/>
              <w:right w:val="nil"/>
            </w:tcBorders>
            <w:vAlign w:val="center"/>
            <w:hideMark/>
          </w:tcPr>
          <w:p w14:paraId="6A1A9FB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A6D21C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7B63013" w14:textId="77777777" w:rsidR="00C76F9C" w:rsidRPr="00C34969" w:rsidRDefault="00C76F9C">
            <w:pPr>
              <w:pStyle w:val="MDPI42tablebody"/>
              <w:rPr>
                <w:sz w:val="18"/>
                <w:szCs w:val="18"/>
              </w:rPr>
            </w:pPr>
            <w:r w:rsidRPr="00C34969">
              <w:rPr>
                <w:sz w:val="18"/>
                <w:szCs w:val="18"/>
              </w:rPr>
              <w:t>data</w:t>
            </w:r>
          </w:p>
        </w:tc>
      </w:tr>
      <w:tr w:rsidR="00C76F9C" w:rsidRPr="00C34969" w14:paraId="41A202BE"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91167A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7BC2567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697B390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374733FB" w14:textId="77777777" w:rsidR="00C76F9C" w:rsidRPr="00C34969" w:rsidRDefault="00C76F9C">
            <w:pPr>
              <w:pStyle w:val="MDPI42tablebody"/>
              <w:rPr>
                <w:sz w:val="18"/>
                <w:szCs w:val="18"/>
              </w:rPr>
            </w:pPr>
            <w:r w:rsidRPr="00C34969">
              <w:rPr>
                <w:sz w:val="18"/>
                <w:szCs w:val="18"/>
              </w:rPr>
              <w:t>data</w:t>
            </w:r>
          </w:p>
        </w:tc>
      </w:tr>
      <w:tr w:rsidR="00C76F9C" w:rsidRPr="00C34969" w14:paraId="161EFFAB"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F5015B3"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3E5D7CB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3859E7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581E1BD8" w14:textId="77777777" w:rsidR="00C76F9C" w:rsidRPr="00C34969" w:rsidRDefault="00C76F9C">
            <w:pPr>
              <w:pStyle w:val="MDPI42tablebody"/>
              <w:rPr>
                <w:sz w:val="18"/>
                <w:szCs w:val="18"/>
              </w:rPr>
            </w:pPr>
            <w:r w:rsidRPr="00C34969">
              <w:rPr>
                <w:sz w:val="18"/>
                <w:szCs w:val="18"/>
              </w:rPr>
              <w:t>data</w:t>
            </w:r>
          </w:p>
        </w:tc>
      </w:tr>
      <w:tr w:rsidR="00C76F9C" w:rsidRPr="00C34969" w14:paraId="4F6714C2"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E430090"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2B796C0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C33237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0E43F8F" w14:textId="77777777" w:rsidR="00C76F9C" w:rsidRPr="00C34969" w:rsidRDefault="00C76F9C">
            <w:pPr>
              <w:pStyle w:val="MDPI42tablebody"/>
              <w:rPr>
                <w:sz w:val="18"/>
                <w:szCs w:val="18"/>
              </w:rPr>
            </w:pPr>
            <w:r w:rsidRPr="00C34969">
              <w:rPr>
                <w:sz w:val="18"/>
                <w:szCs w:val="18"/>
              </w:rPr>
              <w:t>data</w:t>
            </w:r>
          </w:p>
        </w:tc>
      </w:tr>
      <w:tr w:rsidR="00C76F9C" w:rsidRPr="00C34969" w14:paraId="55C202B1"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0943F1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1244B71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130922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F637665" w14:textId="77777777" w:rsidR="00C76F9C" w:rsidRPr="00C34969" w:rsidRDefault="00C76F9C">
            <w:pPr>
              <w:pStyle w:val="MDPI42tablebody"/>
              <w:rPr>
                <w:sz w:val="18"/>
                <w:szCs w:val="18"/>
              </w:rPr>
            </w:pPr>
            <w:r w:rsidRPr="00C34969">
              <w:rPr>
                <w:sz w:val="18"/>
                <w:szCs w:val="18"/>
              </w:rPr>
              <w:t>data</w:t>
            </w:r>
          </w:p>
        </w:tc>
      </w:tr>
      <w:tr w:rsidR="00C76F9C" w:rsidRPr="00C34969" w14:paraId="4B7C1222"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EEE1FD6"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60481EE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9D716D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5B93ADB6" w14:textId="77777777" w:rsidR="00C76F9C" w:rsidRPr="00C34969" w:rsidRDefault="00C76F9C">
            <w:pPr>
              <w:pStyle w:val="MDPI42tablebody"/>
              <w:rPr>
                <w:sz w:val="18"/>
                <w:szCs w:val="18"/>
              </w:rPr>
            </w:pPr>
            <w:r w:rsidRPr="00C34969">
              <w:rPr>
                <w:sz w:val="18"/>
                <w:szCs w:val="18"/>
              </w:rPr>
              <w:t>data</w:t>
            </w:r>
          </w:p>
        </w:tc>
      </w:tr>
      <w:tr w:rsidR="00C76F9C" w:rsidRPr="00C34969" w14:paraId="29F99647"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1D0753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652DE17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C30C49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5F2AD92" w14:textId="77777777" w:rsidR="00C76F9C" w:rsidRPr="00C34969" w:rsidRDefault="00C76F9C">
            <w:pPr>
              <w:pStyle w:val="MDPI42tablebody"/>
              <w:rPr>
                <w:sz w:val="18"/>
                <w:szCs w:val="18"/>
              </w:rPr>
            </w:pPr>
            <w:r w:rsidRPr="00C34969">
              <w:rPr>
                <w:sz w:val="18"/>
                <w:szCs w:val="18"/>
              </w:rPr>
              <w:t>data</w:t>
            </w:r>
          </w:p>
        </w:tc>
      </w:tr>
      <w:tr w:rsidR="00C76F9C" w:rsidRPr="00C34969" w14:paraId="32B97563"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6706EC45"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0FA3020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B91ED7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8507C33" w14:textId="77777777" w:rsidR="00C76F9C" w:rsidRPr="00C34969" w:rsidRDefault="00C76F9C">
            <w:pPr>
              <w:pStyle w:val="MDPI42tablebody"/>
              <w:rPr>
                <w:sz w:val="18"/>
                <w:szCs w:val="18"/>
              </w:rPr>
            </w:pPr>
            <w:r w:rsidRPr="00C34969">
              <w:rPr>
                <w:sz w:val="18"/>
                <w:szCs w:val="18"/>
              </w:rPr>
              <w:t>data</w:t>
            </w:r>
          </w:p>
        </w:tc>
      </w:tr>
      <w:tr w:rsidR="00C76F9C" w:rsidRPr="00C34969" w14:paraId="4EC8E839"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FD92E09"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19C7C54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FE8A6A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3B4E881F" w14:textId="77777777" w:rsidR="00C76F9C" w:rsidRPr="00C34969" w:rsidRDefault="00C76F9C">
            <w:pPr>
              <w:pStyle w:val="MDPI42tablebody"/>
              <w:rPr>
                <w:sz w:val="18"/>
                <w:szCs w:val="18"/>
              </w:rPr>
            </w:pPr>
            <w:r w:rsidRPr="00C34969">
              <w:rPr>
                <w:sz w:val="18"/>
                <w:szCs w:val="18"/>
              </w:rPr>
              <w:t>data</w:t>
            </w:r>
          </w:p>
        </w:tc>
      </w:tr>
    </w:tbl>
    <w:p w14:paraId="0C81C02E" w14:textId="77777777" w:rsidR="00C76F9C" w:rsidRDefault="00C76F9C" w:rsidP="00C76F9C">
      <w:pPr>
        <w:adjustRightInd w:val="0"/>
        <w:snapToGrid w:val="0"/>
        <w:spacing w:after="60" w:line="228" w:lineRule="auto"/>
        <w:ind w:left="2608"/>
        <w:jc w:val="left"/>
        <w:outlineLvl w:val="1"/>
        <w:rPr>
          <w:i/>
        </w:rPr>
      </w:pPr>
      <w:r>
        <w:br w:type="page"/>
      </w:r>
      <w:r>
        <w:rPr>
          <w:i/>
        </w:rPr>
        <w:lastRenderedPageBreak/>
        <w:t>3.3. Formatting of Mathematical Components</w:t>
      </w:r>
    </w:p>
    <w:p w14:paraId="68B666A5"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42BAEBAC" w14:textId="77777777" w:rsidTr="00C76F9C">
        <w:tc>
          <w:tcPr>
            <w:tcW w:w="7428" w:type="dxa"/>
            <w:hideMark/>
          </w:tcPr>
          <w:p w14:paraId="388CC226" w14:textId="77777777" w:rsidR="00C76F9C" w:rsidRDefault="00C76F9C">
            <w:pPr>
              <w:pStyle w:val="MDPI39equation"/>
            </w:pPr>
            <w:r>
              <w:t>a = 1,</w:t>
            </w:r>
          </w:p>
        </w:tc>
        <w:tc>
          <w:tcPr>
            <w:tcW w:w="431" w:type="dxa"/>
            <w:vAlign w:val="center"/>
            <w:hideMark/>
          </w:tcPr>
          <w:p w14:paraId="0B010F76" w14:textId="77777777" w:rsidR="00C76F9C" w:rsidRDefault="00C76F9C">
            <w:pPr>
              <w:pStyle w:val="MDPI3aequationnumber"/>
              <w:spacing w:line="260" w:lineRule="atLeast"/>
            </w:pPr>
            <w:r>
              <w:t>(1)</w:t>
            </w:r>
          </w:p>
        </w:tc>
      </w:tr>
    </w:tbl>
    <w:p w14:paraId="17EFFC1B" w14:textId="77777777" w:rsidR="00C76F9C" w:rsidRDefault="00C76F9C" w:rsidP="002C30E9">
      <w:pPr>
        <w:pStyle w:val="MDPI32textnoindent"/>
      </w:pPr>
      <w:r>
        <w:t>the text following an equation need not be a new paragraph. Please punctuate equations as regular text.</w:t>
      </w:r>
    </w:p>
    <w:p w14:paraId="6CA74A62"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79DFB955" w14:textId="77777777" w:rsidTr="00C76F9C">
        <w:trPr>
          <w:jc w:val="center"/>
        </w:trPr>
        <w:tc>
          <w:tcPr>
            <w:tcW w:w="10036" w:type="dxa"/>
            <w:hideMark/>
          </w:tcPr>
          <w:p w14:paraId="68DD82BE" w14:textId="77777777" w:rsidR="00C76F9C" w:rsidRDefault="00C76F9C">
            <w:pPr>
              <w:pStyle w:val="MDPI39equation"/>
            </w:pPr>
            <w:r>
              <w:t>a = b + c + d + e + f + g + h + i + j + k + l + m + n + o + p + q + r + s + t + u + v + w + x + y + z</w:t>
            </w:r>
          </w:p>
        </w:tc>
        <w:tc>
          <w:tcPr>
            <w:tcW w:w="431" w:type="dxa"/>
            <w:vAlign w:val="center"/>
            <w:hideMark/>
          </w:tcPr>
          <w:p w14:paraId="14ED97A8" w14:textId="77777777" w:rsidR="00C76F9C" w:rsidRDefault="00C76F9C">
            <w:pPr>
              <w:pStyle w:val="MDPI3aequationnumber"/>
              <w:spacing w:line="260" w:lineRule="atLeast"/>
            </w:pPr>
            <w:r>
              <w:t>(2)</w:t>
            </w:r>
          </w:p>
        </w:tc>
      </w:tr>
    </w:tbl>
    <w:p w14:paraId="16D5DFA7" w14:textId="77777777" w:rsidR="00C76F9C" w:rsidRDefault="00C76F9C" w:rsidP="002C30E9">
      <w:pPr>
        <w:pStyle w:val="MDPI32textnoindent"/>
      </w:pPr>
      <w:r>
        <w:t>the text following an equation need not be a new paragraph. Please punctuate equations as regular text.</w:t>
      </w:r>
    </w:p>
    <w:p w14:paraId="25F1C131" w14:textId="77777777" w:rsidR="00C76F9C" w:rsidRDefault="00C76F9C" w:rsidP="00C76F9C">
      <w:pPr>
        <w:pStyle w:val="MDPI21heading1"/>
      </w:pPr>
      <w:r>
        <w:t>4. Patents</w:t>
      </w:r>
    </w:p>
    <w:p w14:paraId="468D3F21"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33BBB606" w14:textId="77777777" w:rsidR="00C76F9C" w:rsidRDefault="00C76F9C" w:rsidP="00C76F9C">
      <w:pPr>
        <w:pStyle w:val="MDPI62BackMatter"/>
        <w:spacing w:before="240"/>
      </w:pPr>
      <w:r>
        <w:rPr>
          <w:b/>
        </w:rPr>
        <w:t>Supplementary Materials:</w:t>
      </w:r>
      <w:r>
        <w:t xml:space="preserve"> The following are available online at www.mdpi.com/xxx/s1, Figure S1: title, Table S1: title, Video S1: title.</w:t>
      </w:r>
    </w:p>
    <w:p w14:paraId="4342C046"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CRediT taxonomy </w:t>
      </w:r>
      <w:r>
        <w:t>for the term explanation. Authorship must be limited to those who have contributed substantially to the work reported.</w:t>
      </w:r>
    </w:p>
    <w:p w14:paraId="72D70AD4"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3EC75935" w14:textId="77777777" w:rsidR="00C76F9C" w:rsidRDefault="00C76F9C" w:rsidP="00C76F9C">
      <w:pPr>
        <w:pStyle w:val="MDPI62BackMatter"/>
        <w:rPr>
          <w:b/>
        </w:rPr>
      </w:pPr>
      <w:r>
        <w:rPr>
          <w:b/>
        </w:rPr>
        <w:t xml:space="preserve">Institutional Review Board Statement: </w:t>
      </w:r>
      <w:r w:rsidR="0008058D">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w:t>
      </w:r>
    </w:p>
    <w:p w14:paraId="00B61934"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64F19649" w14:textId="77777777"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14:paraId="231F69C8"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0729D4E2" w14:textId="77777777"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6AD8908E" w14:textId="77777777" w:rsidR="00C76F9C" w:rsidRDefault="00C76F9C" w:rsidP="00C76F9C">
      <w:pPr>
        <w:adjustRightInd w:val="0"/>
        <w:snapToGrid w:val="0"/>
        <w:spacing w:after="60" w:line="228" w:lineRule="auto"/>
        <w:ind w:left="2608"/>
        <w:rPr>
          <w:b/>
          <w:bCs/>
          <w:szCs w:val="18"/>
          <w:lang w:bidi="en-US"/>
        </w:rPr>
      </w:pPr>
      <w:r>
        <w:rPr>
          <w:b/>
          <w:bCs/>
          <w:szCs w:val="18"/>
          <w:lang w:bidi="en-US"/>
        </w:rPr>
        <w:br w:type="page"/>
      </w:r>
      <w:r>
        <w:rPr>
          <w:b/>
          <w:bCs/>
          <w:szCs w:val="18"/>
          <w:lang w:bidi="en-US"/>
        </w:rPr>
        <w:lastRenderedPageBreak/>
        <w:t>Appendix A</w:t>
      </w:r>
    </w:p>
    <w:p w14:paraId="112E891B"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414E8B7A"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7D49A9C6"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0E0304B3" w14:textId="77777777" w:rsidR="00AA5C64" w:rsidRPr="00FA04F1" w:rsidRDefault="00AA5C64" w:rsidP="005755CA">
      <w:pPr>
        <w:pStyle w:val="MDPI21heading1"/>
        <w:ind w:left="0"/>
      </w:pPr>
      <w:r w:rsidRPr="00FA04F1">
        <w:t>References</w:t>
      </w:r>
    </w:p>
    <w:p w14:paraId="24D7EC92" w14:textId="77777777" w:rsidR="00AA5C64" w:rsidRPr="00325902" w:rsidRDefault="00AA5C64" w:rsidP="00AA5C64">
      <w:pPr>
        <w:pStyle w:val="MDPI71References"/>
        <w:ind w:firstLine="0"/>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0A9B5098" w14:textId="77777777" w:rsidR="00AA5C64" w:rsidRPr="00325902" w:rsidRDefault="00AA5C64" w:rsidP="00AA5C64">
      <w:pPr>
        <w:pStyle w:val="MDPI71References"/>
        <w:ind w:firstLine="0"/>
      </w:pPr>
    </w:p>
    <w:p w14:paraId="036F8980" w14:textId="77777777" w:rsidR="00AA5C64" w:rsidRPr="00325902" w:rsidRDefault="00470039" w:rsidP="00AA5C64">
      <w:pPr>
        <w:pStyle w:val="MDPI71References"/>
        <w:ind w:firstLine="0"/>
      </w:pPr>
      <w:r>
        <w:t>Citations and references in the Supplementary Materials</w:t>
      </w:r>
      <w:r w:rsidR="0008058D">
        <w:t xml:space="preserve"> are permitted </w:t>
      </w:r>
      <w:r w:rsidR="00AA5C64" w:rsidRPr="00325902">
        <w:t xml:space="preserve">provided that they also appear in the reference list here. </w:t>
      </w:r>
    </w:p>
    <w:p w14:paraId="68FAA267" w14:textId="77777777" w:rsidR="00AA5C64" w:rsidRPr="00325902" w:rsidRDefault="00AA5C64" w:rsidP="00AA5C64">
      <w:pPr>
        <w:pStyle w:val="MDPI71References"/>
        <w:ind w:firstLine="0"/>
      </w:pPr>
    </w:p>
    <w:p w14:paraId="72353E61" w14:textId="77777777" w:rsidR="00AA5C64" w:rsidRPr="00325902" w:rsidRDefault="00AA5C64" w:rsidP="00AA5C64">
      <w:pPr>
        <w:pStyle w:val="MDPI71References"/>
        <w:ind w:firstLine="0"/>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7FA6FDD4" w14:textId="77777777" w:rsidR="00AA5C64" w:rsidRPr="00325902" w:rsidRDefault="00AA5C64" w:rsidP="00AA5C64">
      <w:pPr>
        <w:pStyle w:val="MDPI71References"/>
        <w:ind w:firstLine="0"/>
      </w:pPr>
    </w:p>
    <w:p w14:paraId="4464B21D"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6611E55D"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57991107"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262F1721"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14:paraId="779721CE"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7BF8CD59" w14:textId="77777777" w:rsidR="00AA5C64" w:rsidRPr="00325902" w:rsidRDefault="00AA5C64" w:rsidP="00AA5C64">
      <w:pPr>
        <w:pStyle w:val="MDPI71References"/>
        <w:numPr>
          <w:ilvl w:val="0"/>
          <w:numId w:val="3"/>
        </w:numPr>
        <w:ind w:left="425" w:hanging="425"/>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12EAD6BB"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563C801A" w14:textId="77777777"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3236A" w14:textId="77777777" w:rsidR="00C87332" w:rsidRDefault="00C87332">
      <w:pPr>
        <w:spacing w:line="240" w:lineRule="auto"/>
      </w:pPr>
      <w:r>
        <w:separator/>
      </w:r>
    </w:p>
  </w:endnote>
  <w:endnote w:type="continuationSeparator" w:id="0">
    <w:p w14:paraId="532FC37E" w14:textId="77777777" w:rsidR="00C87332" w:rsidRDefault="00C87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EB6F" w14:textId="77777777" w:rsidR="00A14BBF" w:rsidRDefault="00A14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3CE4"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4694" w14:textId="77777777" w:rsidR="00C11CB6" w:rsidRDefault="00C11CB6" w:rsidP="00E820EA">
    <w:pPr>
      <w:pStyle w:val="MDPIfooterfirstpage"/>
      <w:pBdr>
        <w:top w:val="single" w:sz="4" w:space="0" w:color="000000"/>
      </w:pBdr>
      <w:adjustRightInd w:val="0"/>
      <w:snapToGrid w:val="0"/>
      <w:spacing w:before="480" w:line="100" w:lineRule="exact"/>
      <w:rPr>
        <w:i/>
      </w:rPr>
    </w:pPr>
  </w:p>
  <w:p w14:paraId="0CA66739"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F6701E" w:rsidRPr="00AE72BC">
      <w:rPr>
        <w:b/>
        <w:bCs/>
        <w:iCs/>
        <w:szCs w:val="16"/>
        <w:lang w:val="it-IT"/>
      </w:rPr>
      <w:t>2021</w:t>
    </w:r>
    <w:r w:rsidR="00F6701E" w:rsidRPr="00583E6D">
      <w:rPr>
        <w:bCs/>
        <w:iCs/>
        <w:szCs w:val="16"/>
        <w:lang w:val="it-IT"/>
      </w:rPr>
      <w:t xml:space="preserve">, </w:t>
    </w:r>
    <w:r w:rsidR="00F6701E" w:rsidRPr="00583E6D">
      <w:rPr>
        <w:bCs/>
        <w:i/>
        <w:iCs/>
        <w:szCs w:val="16"/>
        <w:lang w:val="it-IT"/>
      </w:rPr>
      <w:t>1</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544C4" w14:textId="77777777" w:rsidR="00C87332" w:rsidRDefault="00C87332">
      <w:pPr>
        <w:spacing w:line="240" w:lineRule="auto"/>
      </w:pPr>
      <w:r>
        <w:separator/>
      </w:r>
    </w:p>
  </w:footnote>
  <w:footnote w:type="continuationSeparator" w:id="0">
    <w:p w14:paraId="6CF942FC" w14:textId="77777777" w:rsidR="00C87332" w:rsidRDefault="00C873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C641"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AD46" w14:textId="77777777"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F6701E" w:rsidRPr="00C41AF0">
      <w:rPr>
        <w:b/>
        <w:sz w:val="16"/>
      </w:rPr>
      <w:t>2021</w:t>
    </w:r>
    <w:r w:rsidR="00F6701E" w:rsidRPr="00812671">
      <w:rPr>
        <w:sz w:val="16"/>
      </w:rPr>
      <w:t xml:space="preserve">, </w:t>
    </w:r>
    <w:r w:rsidR="00F6701E">
      <w:rPr>
        <w:i/>
        <w:sz w:val="16"/>
      </w:rPr>
      <w:t>1</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14:paraId="567D410D"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5A4EAEA8" w14:textId="77777777" w:rsidTr="00F36C1B">
      <w:trPr>
        <w:trHeight w:val="686"/>
      </w:trPr>
      <w:tc>
        <w:tcPr>
          <w:tcW w:w="3679" w:type="dxa"/>
          <w:shd w:val="clear" w:color="auto" w:fill="auto"/>
          <w:vAlign w:val="center"/>
        </w:tcPr>
        <w:p w14:paraId="5FAC347D" w14:textId="77777777" w:rsidR="00C11CB6" w:rsidRPr="0038081A" w:rsidRDefault="00B96D7D" w:rsidP="00F36C1B">
          <w:pPr>
            <w:pStyle w:val="Header"/>
            <w:pBdr>
              <w:bottom w:val="none" w:sz="0" w:space="0" w:color="auto"/>
            </w:pBdr>
            <w:jc w:val="left"/>
            <w:rPr>
              <w:rFonts w:eastAsia="DengXian"/>
              <w:b/>
              <w:bCs/>
            </w:rPr>
          </w:pPr>
          <w:r>
            <w:drawing>
              <wp:inline distT="0" distB="0" distL="0" distR="0" wp14:anchorId="5AD378B2" wp14:editId="7DCA2864">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6C667CFE"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32D61775" w14:textId="77777777" w:rsidR="00C11CB6" w:rsidRPr="0038081A" w:rsidRDefault="00F047EF" w:rsidP="00F36C1B">
          <w:pPr>
            <w:pStyle w:val="Header"/>
            <w:pBdr>
              <w:bottom w:val="none" w:sz="0" w:space="0" w:color="auto"/>
            </w:pBdr>
            <w:jc w:val="right"/>
            <w:rPr>
              <w:rFonts w:eastAsia="DengXian"/>
              <w:b/>
              <w:bCs/>
            </w:rPr>
          </w:pPr>
          <w:r w:rsidRPr="0038081A">
            <w:rPr>
              <w:rFonts w:eastAsia="DengXian"/>
              <w:b/>
              <w:bCs/>
            </w:rPr>
            <w:drawing>
              <wp:inline distT="0" distB="0" distL="0" distR="0" wp14:anchorId="4F7C7B77" wp14:editId="759956E0">
                <wp:extent cx="539750" cy="35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355600"/>
                        </a:xfrm>
                        <a:prstGeom prst="rect">
                          <a:avLst/>
                        </a:prstGeom>
                        <a:noFill/>
                        <a:ln>
                          <a:noFill/>
                        </a:ln>
                      </pic:spPr>
                    </pic:pic>
                  </a:graphicData>
                </a:graphic>
              </wp:inline>
            </w:drawing>
          </w:r>
        </w:p>
      </w:tc>
    </w:tr>
  </w:tbl>
  <w:p w14:paraId="178F43FE"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289214266">
    <w:abstractNumId w:val="2"/>
  </w:num>
  <w:num w:numId="2" w16cid:durableId="1224953007">
    <w:abstractNumId w:val="4"/>
  </w:num>
  <w:num w:numId="3" w16cid:durableId="1801921086">
    <w:abstractNumId w:val="1"/>
  </w:num>
  <w:num w:numId="4" w16cid:durableId="2129929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8005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512955">
    <w:abstractNumId w:val="3"/>
  </w:num>
  <w:num w:numId="7" w16cid:durableId="1063484071">
    <w:abstractNumId w:val="6"/>
  </w:num>
  <w:num w:numId="8" w16cid:durableId="91977228">
    <w:abstractNumId w:val="0"/>
  </w:num>
  <w:num w:numId="9" w16cid:durableId="13965743">
    <w:abstractNumId w:val="6"/>
  </w:num>
  <w:num w:numId="10" w16cid:durableId="2015837109">
    <w:abstractNumId w:val="0"/>
  </w:num>
  <w:num w:numId="11" w16cid:durableId="1546944356">
    <w:abstractNumId w:val="6"/>
  </w:num>
  <w:num w:numId="12" w16cid:durableId="1355809909">
    <w:abstractNumId w:val="0"/>
  </w:num>
  <w:num w:numId="13" w16cid:durableId="1257862586">
    <w:abstractNumId w:val="7"/>
  </w:num>
  <w:num w:numId="14" w16cid:durableId="1951279227">
    <w:abstractNumId w:val="6"/>
  </w:num>
  <w:num w:numId="15" w16cid:durableId="773402213">
    <w:abstractNumId w:val="0"/>
  </w:num>
  <w:num w:numId="16" w16cid:durableId="9737532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5325258">
    <w:abstractNumId w:val="0"/>
  </w:num>
  <w:num w:numId="18" w16cid:durableId="543031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3755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32"/>
    <w:rsid w:val="00004152"/>
    <w:rsid w:val="00047093"/>
    <w:rsid w:val="00062501"/>
    <w:rsid w:val="0007567F"/>
    <w:rsid w:val="0008058D"/>
    <w:rsid w:val="000812CE"/>
    <w:rsid w:val="00091A76"/>
    <w:rsid w:val="00091D45"/>
    <w:rsid w:val="000C631C"/>
    <w:rsid w:val="000D78C0"/>
    <w:rsid w:val="001237DD"/>
    <w:rsid w:val="00126852"/>
    <w:rsid w:val="001373DD"/>
    <w:rsid w:val="0014311A"/>
    <w:rsid w:val="00171013"/>
    <w:rsid w:val="00181F74"/>
    <w:rsid w:val="001B007E"/>
    <w:rsid w:val="001C45F9"/>
    <w:rsid w:val="001D0896"/>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D249A"/>
    <w:rsid w:val="003D759E"/>
    <w:rsid w:val="003E1C13"/>
    <w:rsid w:val="003E3E79"/>
    <w:rsid w:val="00401D30"/>
    <w:rsid w:val="00420479"/>
    <w:rsid w:val="004354FC"/>
    <w:rsid w:val="00442469"/>
    <w:rsid w:val="00446732"/>
    <w:rsid w:val="00470039"/>
    <w:rsid w:val="00483DEC"/>
    <w:rsid w:val="004B481D"/>
    <w:rsid w:val="004B6B79"/>
    <w:rsid w:val="004D3891"/>
    <w:rsid w:val="00501A78"/>
    <w:rsid w:val="00502CAA"/>
    <w:rsid w:val="00513310"/>
    <w:rsid w:val="00556318"/>
    <w:rsid w:val="005638E8"/>
    <w:rsid w:val="005755CA"/>
    <w:rsid w:val="0058070D"/>
    <w:rsid w:val="00583E6D"/>
    <w:rsid w:val="0059000D"/>
    <w:rsid w:val="00595217"/>
    <w:rsid w:val="005B71A4"/>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7397A"/>
    <w:rsid w:val="00884D85"/>
    <w:rsid w:val="008937EC"/>
    <w:rsid w:val="008C2189"/>
    <w:rsid w:val="008C67DE"/>
    <w:rsid w:val="008F5057"/>
    <w:rsid w:val="008F6F32"/>
    <w:rsid w:val="00906338"/>
    <w:rsid w:val="009101E3"/>
    <w:rsid w:val="00941B86"/>
    <w:rsid w:val="00952AC3"/>
    <w:rsid w:val="00957E1E"/>
    <w:rsid w:val="0096637D"/>
    <w:rsid w:val="009743FF"/>
    <w:rsid w:val="009A5595"/>
    <w:rsid w:val="009B3474"/>
    <w:rsid w:val="009B464D"/>
    <w:rsid w:val="009C442E"/>
    <w:rsid w:val="009F6089"/>
    <w:rsid w:val="009F70E6"/>
    <w:rsid w:val="00A065AC"/>
    <w:rsid w:val="00A14BBF"/>
    <w:rsid w:val="00A27785"/>
    <w:rsid w:val="00A82B9F"/>
    <w:rsid w:val="00A8382C"/>
    <w:rsid w:val="00A94771"/>
    <w:rsid w:val="00AA5C64"/>
    <w:rsid w:val="00AC6E6E"/>
    <w:rsid w:val="00B17B29"/>
    <w:rsid w:val="00B25A60"/>
    <w:rsid w:val="00B42239"/>
    <w:rsid w:val="00B4323A"/>
    <w:rsid w:val="00B7329D"/>
    <w:rsid w:val="00B96D7D"/>
    <w:rsid w:val="00B978E9"/>
    <w:rsid w:val="00BA29CE"/>
    <w:rsid w:val="00BA6A91"/>
    <w:rsid w:val="00BB27EF"/>
    <w:rsid w:val="00BB339C"/>
    <w:rsid w:val="00BC1448"/>
    <w:rsid w:val="00BC5D5A"/>
    <w:rsid w:val="00BC6665"/>
    <w:rsid w:val="00BC7BAB"/>
    <w:rsid w:val="00C11CB6"/>
    <w:rsid w:val="00C24860"/>
    <w:rsid w:val="00C34969"/>
    <w:rsid w:val="00C36486"/>
    <w:rsid w:val="00C76F9C"/>
    <w:rsid w:val="00C87332"/>
    <w:rsid w:val="00CC6FA6"/>
    <w:rsid w:val="00CD7590"/>
    <w:rsid w:val="00CF1339"/>
    <w:rsid w:val="00CF7CEB"/>
    <w:rsid w:val="00D01238"/>
    <w:rsid w:val="00D72CCD"/>
    <w:rsid w:val="00DA255E"/>
    <w:rsid w:val="00DC7972"/>
    <w:rsid w:val="00DE7BA7"/>
    <w:rsid w:val="00E61150"/>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569B8"/>
    <w:rsid w:val="00F57E95"/>
    <w:rsid w:val="00F60B39"/>
    <w:rsid w:val="00F6701E"/>
    <w:rsid w:val="00F81111"/>
    <w:rsid w:val="00FB6464"/>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8FDA8"/>
  <w15:chartTrackingRefBased/>
  <w15:docId w15:val="{EEBEDB9A-C5A7-45CE-8556-75E0FFCD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AA5C6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AA5C6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headerjournallogo">
    <w:name w:val="MDPI_header_journal_logo"/>
    <w:qFormat/>
    <w:rsid w:val="00AA5C6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A5C64"/>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A5C64"/>
    <w:pPr>
      <w:numPr>
        <w:numId w:val="1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AA5C6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A5C6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A5C6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5C64"/>
    <w:pPr>
      <w:adjustRightInd w:val="0"/>
      <w:snapToGrid w:val="0"/>
      <w:spacing w:line="228" w:lineRule="auto"/>
      <w:ind w:left="425" w:hanging="425"/>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AA5C6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A5C6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A5C6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AA5C6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A5C6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A5C6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A5C6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A5C6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A5C6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A5C6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A5C6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A5C6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A5C6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A5C6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C36486"/>
    <w:pPr>
      <w:numPr>
        <w:numId w:val="19"/>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OneDrive%20-%20MDPI%20AG\Desktop\Proceedings%20template\blsf-template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blsf-template_(1).dot</Template>
  <TotalTime>1</TotalTime>
  <Pages>4</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Wong Jolin</cp:lastModifiedBy>
  <cp:revision>1</cp:revision>
  <dcterms:created xsi:type="dcterms:W3CDTF">2025-01-23T00:34:00Z</dcterms:created>
  <dcterms:modified xsi:type="dcterms:W3CDTF">2025-01-23T00:35:00Z</dcterms:modified>
</cp:coreProperties>
</file>